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A5382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7EF26A3B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34E248A1" w14:textId="77777777" w:rsidR="00CD36CF" w:rsidRDefault="001F2325" w:rsidP="00CC1F3B">
      <w:pPr>
        <w:pStyle w:val="TitlePageBillPrefix"/>
      </w:pPr>
      <w:sdt>
        <w:sdtPr>
          <w:tag w:val="IntroDate"/>
          <w:id w:val="-1236936958"/>
          <w:placeholder>
            <w:docPart w:val="911DE897D47341068928F63900E88005"/>
          </w:placeholder>
          <w:text/>
        </w:sdtPr>
        <w:sdtEndPr/>
        <w:sdtContent>
          <w:r w:rsidR="00AE48A0">
            <w:t>Introduced</w:t>
          </w:r>
        </w:sdtContent>
      </w:sdt>
    </w:p>
    <w:p w14:paraId="6809113E" w14:textId="1FAD415F" w:rsidR="00CD36CF" w:rsidRDefault="001F2325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25876396348A48D9BBB6F9837E77C390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07CA4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56604F3C0E474840A1CD71BF671EEE76"/>
          </w:placeholder>
          <w:text/>
        </w:sdtPr>
        <w:sdtEndPr/>
        <w:sdtContent>
          <w:r w:rsidR="00331658">
            <w:t>700</w:t>
          </w:r>
        </w:sdtContent>
      </w:sdt>
    </w:p>
    <w:p w14:paraId="3EE75FAD" w14:textId="0E422331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04F4254C0C29440087562010FC7BFB18"/>
          </w:placeholder>
          <w:text w:multiLine="1"/>
        </w:sdtPr>
        <w:sdtEndPr/>
        <w:sdtContent>
          <w:r w:rsidR="00507CA4">
            <w:t>Senator Woodrum</w:t>
          </w:r>
        </w:sdtContent>
      </w:sdt>
    </w:p>
    <w:p w14:paraId="4D4E35C1" w14:textId="1BA3159E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8700AF4BFEC84A83A763BECA2F285579"/>
          </w:placeholder>
          <w:text w:multiLine="1"/>
        </w:sdtPr>
        <w:sdtEndPr/>
        <w:sdtContent>
          <w:r w:rsidR="00331658" w:rsidRPr="00331658">
            <w:t>Introduced March 5, 2025; referred</w:t>
          </w:r>
          <w:r w:rsidR="00331658" w:rsidRPr="00331658">
            <w:br/>
            <w:t xml:space="preserve">to the Committee on </w:t>
          </w:r>
          <w:r w:rsidR="001F2325">
            <w:t>Finance</w:t>
          </w:r>
        </w:sdtContent>
      </w:sdt>
      <w:r>
        <w:t>]</w:t>
      </w:r>
    </w:p>
    <w:p w14:paraId="4C711902" w14:textId="47DB9A0A" w:rsidR="00303684" w:rsidRDefault="0000526A" w:rsidP="00CC1F3B">
      <w:pPr>
        <w:pStyle w:val="TitleSection"/>
      </w:pPr>
      <w:r>
        <w:lastRenderedPageBreak/>
        <w:t>A BILL</w:t>
      </w:r>
      <w:r w:rsidR="00507CA4">
        <w:t xml:space="preserve"> to repeal §11-8-6e of the Code of West Virginia, 1931, as amended, relating to</w:t>
      </w:r>
      <w:r w:rsidR="008A7F29">
        <w:t xml:space="preserve"> the effect</w:t>
      </w:r>
      <w:r w:rsidR="00801955">
        <w:t>s</w:t>
      </w:r>
      <w:r w:rsidR="008A7F29">
        <w:t xml:space="preserve"> on regular levy rates when an appraisal results in a tax increase</w:t>
      </w:r>
      <w:r w:rsidR="00801955">
        <w:t xml:space="preserve"> and public hearings.</w:t>
      </w:r>
      <w:r w:rsidR="008A7F29">
        <w:t xml:space="preserve"> </w:t>
      </w:r>
    </w:p>
    <w:p w14:paraId="3C54F392" w14:textId="36BF7A86" w:rsidR="008A7F29" w:rsidRDefault="00303684" w:rsidP="00CC1F3B">
      <w:pPr>
        <w:pStyle w:val="EnactingClause"/>
        <w:rPr>
          <w:i w:val="0"/>
          <w:iCs/>
        </w:rPr>
      </w:pPr>
      <w:r>
        <w:t>Be it enacted by the Legislature of West Virginia:</w:t>
      </w:r>
    </w:p>
    <w:p w14:paraId="7154FF0D" w14:textId="77777777" w:rsidR="008A7F29" w:rsidRDefault="008A7F29" w:rsidP="00CC1F3B">
      <w:pPr>
        <w:pStyle w:val="EnactingClause"/>
        <w:rPr>
          <w:i w:val="0"/>
          <w:iCs/>
        </w:rPr>
        <w:sectPr w:rsidR="008A7F29" w:rsidSect="008A7F2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5C4F9E7" w14:textId="4175643B" w:rsidR="008A7F29" w:rsidRDefault="008A7F29" w:rsidP="002B0BE9">
      <w:pPr>
        <w:pStyle w:val="ArticleHeading"/>
      </w:pPr>
      <w:r>
        <w:t>ARTICLE 8. LEVIES.</w:t>
      </w:r>
    </w:p>
    <w:p w14:paraId="2C13B51D" w14:textId="398DF571" w:rsidR="008A7F29" w:rsidRDefault="008A7F29" w:rsidP="002B0BE9">
      <w:pPr>
        <w:pStyle w:val="ArticleHeading"/>
        <w:rPr>
          <w:caps w:val="0"/>
          <w:sz w:val="22"/>
        </w:rPr>
      </w:pPr>
      <w:r w:rsidRPr="008A7F29">
        <w:rPr>
          <w:sz w:val="22"/>
        </w:rPr>
        <w:t>§1</w:t>
      </w:r>
      <w:r>
        <w:rPr>
          <w:sz w:val="22"/>
        </w:rPr>
        <w:t xml:space="preserve">. </w:t>
      </w:r>
      <w:r>
        <w:rPr>
          <w:caps w:val="0"/>
          <w:sz w:val="22"/>
        </w:rPr>
        <w:t>Repeal of section relating to levy rates</w:t>
      </w:r>
      <w:r w:rsidR="00801955">
        <w:rPr>
          <w:caps w:val="0"/>
          <w:sz w:val="22"/>
        </w:rPr>
        <w:t xml:space="preserve"> and public hearings</w:t>
      </w:r>
      <w:r>
        <w:rPr>
          <w:caps w:val="0"/>
          <w:sz w:val="22"/>
        </w:rPr>
        <w:t>.</w:t>
      </w:r>
    </w:p>
    <w:p w14:paraId="67C47F3B" w14:textId="2CAFF465" w:rsidR="008736AA" w:rsidRDefault="008A7F29" w:rsidP="00CC1F3B">
      <w:pPr>
        <w:pStyle w:val="SectionBody"/>
      </w:pPr>
      <w:r>
        <w:t xml:space="preserve">That </w:t>
      </w:r>
      <w:r w:rsidRPr="008A7F29">
        <w:t>§11-8-6e of the Code of West Virginia, 1931, as amended,</w:t>
      </w:r>
      <w:r>
        <w:t xml:space="preserve"> is repealed.</w:t>
      </w:r>
    </w:p>
    <w:p w14:paraId="7851E7D3" w14:textId="77777777" w:rsidR="00C33014" w:rsidRDefault="00C33014" w:rsidP="00CC1F3B">
      <w:pPr>
        <w:pStyle w:val="Note"/>
      </w:pPr>
    </w:p>
    <w:p w14:paraId="79379158" w14:textId="51887054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8A7F29">
        <w:t>repeal the section</w:t>
      </w:r>
      <w:r w:rsidR="00801955">
        <w:t xml:space="preserve"> </w:t>
      </w:r>
      <w:r w:rsidR="00801955" w:rsidRPr="00801955">
        <w:t>relating to the effect on regular levy rates when an appraisal results in a tax increase and public hearings.</w:t>
      </w:r>
    </w:p>
    <w:p w14:paraId="63CFDB5F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8A7F2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3A0D2" w14:textId="77777777" w:rsidR="00507CA4" w:rsidRPr="00B844FE" w:rsidRDefault="00507CA4" w:rsidP="00B844FE">
      <w:r>
        <w:separator/>
      </w:r>
    </w:p>
  </w:endnote>
  <w:endnote w:type="continuationSeparator" w:id="0">
    <w:p w14:paraId="3F4E88C3" w14:textId="77777777" w:rsidR="00507CA4" w:rsidRPr="00B844FE" w:rsidRDefault="00507CA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023E29A6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5D08166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88B25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FA2EB" w14:textId="77777777" w:rsidR="00507CA4" w:rsidRPr="00B844FE" w:rsidRDefault="00507CA4" w:rsidP="00B844FE">
      <w:r>
        <w:separator/>
      </w:r>
    </w:p>
  </w:footnote>
  <w:footnote w:type="continuationSeparator" w:id="0">
    <w:p w14:paraId="7EBCB2F7" w14:textId="77777777" w:rsidR="00507CA4" w:rsidRPr="00B844FE" w:rsidRDefault="00507CA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21194" w14:textId="77777777" w:rsidR="002A0269" w:rsidRPr="00B844FE" w:rsidRDefault="001F2325">
    <w:pPr>
      <w:pStyle w:val="Header"/>
    </w:pPr>
    <w:sdt>
      <w:sdtPr>
        <w:id w:val="-684364211"/>
        <w:placeholder>
          <w:docPart w:val="25876396348A48D9BBB6F9837E77C39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25876396348A48D9BBB6F9837E77C390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F6951" w14:textId="7E4E5178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507CA4">
      <w:rPr>
        <w:sz w:val="22"/>
        <w:szCs w:val="22"/>
      </w:rPr>
      <w:t>SB</w:t>
    </w:r>
    <w:r w:rsidR="00331658">
      <w:rPr>
        <w:sz w:val="22"/>
        <w:szCs w:val="22"/>
      </w:rPr>
      <w:t xml:space="preserve"> 700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507CA4">
          <w:rPr>
            <w:sz w:val="22"/>
            <w:szCs w:val="22"/>
          </w:rPr>
          <w:t>2025R3416</w:t>
        </w:r>
      </w:sdtContent>
    </w:sdt>
  </w:p>
  <w:p w14:paraId="7F47F6E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11DF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A4"/>
    <w:rsid w:val="0000526A"/>
    <w:rsid w:val="000573A9"/>
    <w:rsid w:val="00073724"/>
    <w:rsid w:val="00085D22"/>
    <w:rsid w:val="00093AB0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1F2325"/>
    <w:rsid w:val="00211F02"/>
    <w:rsid w:val="0022348D"/>
    <w:rsid w:val="0027011C"/>
    <w:rsid w:val="00274200"/>
    <w:rsid w:val="00275740"/>
    <w:rsid w:val="002A0269"/>
    <w:rsid w:val="00303684"/>
    <w:rsid w:val="003143F5"/>
    <w:rsid w:val="00314854"/>
    <w:rsid w:val="00331658"/>
    <w:rsid w:val="00394191"/>
    <w:rsid w:val="003C51CD"/>
    <w:rsid w:val="003C6034"/>
    <w:rsid w:val="00400B5C"/>
    <w:rsid w:val="004209E4"/>
    <w:rsid w:val="004368E0"/>
    <w:rsid w:val="004C13DD"/>
    <w:rsid w:val="004D3ABE"/>
    <w:rsid w:val="004E3441"/>
    <w:rsid w:val="00500579"/>
    <w:rsid w:val="00507CA4"/>
    <w:rsid w:val="005A5366"/>
    <w:rsid w:val="005D3DC2"/>
    <w:rsid w:val="00617D14"/>
    <w:rsid w:val="006369EB"/>
    <w:rsid w:val="00637E73"/>
    <w:rsid w:val="00665B1B"/>
    <w:rsid w:val="006865E9"/>
    <w:rsid w:val="00686E9A"/>
    <w:rsid w:val="00691F3E"/>
    <w:rsid w:val="00694BFB"/>
    <w:rsid w:val="006A106B"/>
    <w:rsid w:val="006C523D"/>
    <w:rsid w:val="006D4036"/>
    <w:rsid w:val="007A5259"/>
    <w:rsid w:val="007A7081"/>
    <w:rsid w:val="007F1CF5"/>
    <w:rsid w:val="007F2972"/>
    <w:rsid w:val="00801955"/>
    <w:rsid w:val="00834EDE"/>
    <w:rsid w:val="008736AA"/>
    <w:rsid w:val="008A7F29"/>
    <w:rsid w:val="008D275D"/>
    <w:rsid w:val="00946186"/>
    <w:rsid w:val="00980327"/>
    <w:rsid w:val="00986478"/>
    <w:rsid w:val="009B5557"/>
    <w:rsid w:val="009F1067"/>
    <w:rsid w:val="00A16156"/>
    <w:rsid w:val="00A31E01"/>
    <w:rsid w:val="00A527AD"/>
    <w:rsid w:val="00A718CF"/>
    <w:rsid w:val="00AA069B"/>
    <w:rsid w:val="00AD7F99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03D4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76D31C"/>
  <w15:chartTrackingRefBased/>
  <w15:docId w15:val="{0313C30C-5F95-45B5-A9FC-C9312A3A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507CA4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11DE897D47341068928F63900E88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8CE27-E439-41F2-98FC-9362B921F634}"/>
      </w:docPartPr>
      <w:docPartBody>
        <w:p w:rsidR="0092510A" w:rsidRDefault="0092510A">
          <w:pPr>
            <w:pStyle w:val="911DE897D47341068928F63900E88005"/>
          </w:pPr>
          <w:r w:rsidRPr="00B844FE">
            <w:t>Prefix Text</w:t>
          </w:r>
        </w:p>
      </w:docPartBody>
    </w:docPart>
    <w:docPart>
      <w:docPartPr>
        <w:name w:val="25876396348A48D9BBB6F9837E77C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C670F-2BC3-4DA0-8AB6-4DC18A0EF3BD}"/>
      </w:docPartPr>
      <w:docPartBody>
        <w:p w:rsidR="0092510A" w:rsidRDefault="0092510A">
          <w:pPr>
            <w:pStyle w:val="25876396348A48D9BBB6F9837E77C390"/>
          </w:pPr>
          <w:r w:rsidRPr="00B844FE">
            <w:t>[Type here]</w:t>
          </w:r>
        </w:p>
      </w:docPartBody>
    </w:docPart>
    <w:docPart>
      <w:docPartPr>
        <w:name w:val="56604F3C0E474840A1CD71BF671EE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C4BFD-7960-42EB-A32C-8E9F07916AC8}"/>
      </w:docPartPr>
      <w:docPartBody>
        <w:p w:rsidR="0092510A" w:rsidRDefault="0092510A">
          <w:pPr>
            <w:pStyle w:val="56604F3C0E474840A1CD71BF671EEE76"/>
          </w:pPr>
          <w:r w:rsidRPr="00B844FE">
            <w:t>Number</w:t>
          </w:r>
        </w:p>
      </w:docPartBody>
    </w:docPart>
    <w:docPart>
      <w:docPartPr>
        <w:name w:val="04F4254C0C29440087562010FC7BF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B42B0-3604-4109-BBF5-0EE4444C837E}"/>
      </w:docPartPr>
      <w:docPartBody>
        <w:p w:rsidR="0092510A" w:rsidRDefault="0092510A">
          <w:pPr>
            <w:pStyle w:val="04F4254C0C29440087562010FC7BFB18"/>
          </w:pPr>
          <w:r w:rsidRPr="00B844FE">
            <w:t>Enter Sponsors Here</w:t>
          </w:r>
        </w:p>
      </w:docPartBody>
    </w:docPart>
    <w:docPart>
      <w:docPartPr>
        <w:name w:val="8700AF4BFEC84A83A763BECA2F285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08C04-1EDD-4B41-9750-508421369B61}"/>
      </w:docPartPr>
      <w:docPartBody>
        <w:p w:rsidR="0092510A" w:rsidRDefault="0092510A">
          <w:pPr>
            <w:pStyle w:val="8700AF4BFEC84A83A763BECA2F28557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10A"/>
    <w:rsid w:val="005D3DC2"/>
    <w:rsid w:val="00617D14"/>
    <w:rsid w:val="007F2972"/>
    <w:rsid w:val="0092510A"/>
    <w:rsid w:val="00C0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11DE897D47341068928F63900E88005">
    <w:name w:val="911DE897D47341068928F63900E88005"/>
  </w:style>
  <w:style w:type="paragraph" w:customStyle="1" w:styleId="25876396348A48D9BBB6F9837E77C390">
    <w:name w:val="25876396348A48D9BBB6F9837E77C390"/>
  </w:style>
  <w:style w:type="paragraph" w:customStyle="1" w:styleId="56604F3C0E474840A1CD71BF671EEE76">
    <w:name w:val="56604F3C0E474840A1CD71BF671EEE76"/>
  </w:style>
  <w:style w:type="paragraph" w:customStyle="1" w:styleId="04F4254C0C29440087562010FC7BFB18">
    <w:name w:val="04F4254C0C29440087562010FC7BFB1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700AF4BFEC84A83A763BECA2F285579">
    <w:name w:val="8700AF4BFEC84A83A763BECA2F2855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Valentino</dc:creator>
  <cp:keywords/>
  <dc:description/>
  <cp:lastModifiedBy>Kristin Jones</cp:lastModifiedBy>
  <cp:revision>5</cp:revision>
  <dcterms:created xsi:type="dcterms:W3CDTF">2025-02-21T14:56:00Z</dcterms:created>
  <dcterms:modified xsi:type="dcterms:W3CDTF">2025-03-04T20:40:00Z</dcterms:modified>
</cp:coreProperties>
</file>